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E6A" w:rsidRDefault="0032141A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3063748"/>
                            <a:ext cx="277977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2612644"/>
                            <a:ext cx="5754625" cy="746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4758436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1625092"/>
                            <a:ext cx="7802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3063748"/>
                            <a:ext cx="277977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527044"/>
                            <a:ext cx="7559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2161540"/>
                            <a:ext cx="246278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1393444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3600197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360019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356362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3075940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118618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3A1F1" id="Group 96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8R7OaPMHSl3bmK+1ZmpX32CVMpvyR3x6/4UAadKvWo&#10;bW4+1QiQLt9s+1TLzg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DQAtFN3UoN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r/AK0/SsPxJ/rIvqP61uL/AK0/&#10;SsTxEMzQj3X+ZoA0dJ/48R/nsKuR/cFVdNXy7MDrx/QVYhbclAE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1LSHmgBtKtG2lAx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a/60/SsTxD/r4P8AeX+ZrbX/AFp+lYniH/Xwf7y/zNAGrY/8eY+n9BUtv9yorH/jzH0/&#10;oKlt/uU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Gv+tP0rE8Q/6+D/AHl/ma3doDZ71z3iJyLq3GeN6/zN&#10;AGzY/wDHmPp/QVLb/cqKx/48x9P6Cpbf7lAE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/FXN+I/+Pu3/wB9&#10;f5muhUnzCPasTxCo+0QcfxL/ADNAGrY/8eY+n9BUtv8AcqOx/wCPVfp/SpYfuU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Gv8ArT9KxfEH/HxB/vL/ADNbS/60/SsXxB/x8Qf7y/zNAGrZf8eq/T+lSw/cqKy/&#10;49V+n9Klh+5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a/60/SsXxB/wAfEH+8v8zW0v8ArT9KxfEH/HxB&#10;/vL/ADNAGrZf8eq/T+lSw/cqKy/49V+n9Klh+5QB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I1AC0UylXr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X/AFp+&#10;lYviD/j4g/3l/ma2l/1p+lYviD/j4g/3l/maANWy/wCPVfp/SpYfuVFZf8eq/T+lSw/c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alooAZSr1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r/rT9KxPEDD7RAM87l/ma3f4vwrnNf8A+Qha/wDXVP5mgDcsf+PV&#10;R3x/SpYfu1DZfdqz/F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/i/Cuc1/wD5CFr/ANdU/ma6P+L8K5zX&#10;/wDkIWv/AF1T+ZoA27L7tWf4qrWX3as/x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f4vwrnNe/wCQha/9&#10;dU/ma6P+L8K53Xv+Qjaf9dU/maANqzHy1Z71BZ/dq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3vntiuc1&#10;pvN1G2x/DKufzNdJ/D+Fc1qX/IRi/wCug/maAN6z+7Viq9n92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fw/hXNal/yEYv8AroP5mul/h/Cua1L/AJCMX/XQfzNAG9Z/dqxVez+7V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P4fwrmtS/wCQjF/10H8zXS/w/hXNal/yEYv+ug/maAN6z+7Viq9n92r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fw/hXNal/yEYv+ug/ma6X+H8K5rUv+QjF/10H8zQBvWf3asVXs/u1Y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+H8K5u+G7VIAehlX/ANCNdJ/D+Fc5e/8AIWt/+uy/+hUAb8aCPhaeDSUq&#10;9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upaZQA7dS0yn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JB8pqrt/ep/&#10;vCrb/dNVv+Wi/UUAW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u2nUUAN20t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Q/Kaq7v3qf7wqzJ92qo/1qf7&#10;woAv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kGVNVtv71f94Vaf7pqt/y0X6igC3RRRQAUUUUAFFFF&#10;ABRRRQAUUUUAFFFFABRRRQAUUUUAFFFFABRRRQAUUUUAFFFFABRRRQAUUUUAFFFFABRRRQAUUUUA&#10;FFFFABRRRQAUUUUAFFFFABRRRQAUUUUAFFFFABRRRQAUUUUAFFFFABRRRQAUUUUAFNJp1Ic0AJmk&#10;zS80c0xXDNLSc0hNA1qOopm6jdRYdh9NzSZpaADNGaKKNA0FBp1NAp1I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3Wkp9FACL0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FPooAZRT6KAGUU+igApKWigBlFPooAKRqWigB&#10;lKOtOpGoAM0U2lWgB1NanUUAMop9FADKctLRQAUyn0UAMop9FADKKfRQAynUtFACU2nU2gAoop9A&#10;DKKfRQAyin0UAMopWpKACilWnUAMop9FADKKfRQAyin0UAMop9FADKKfRQAyiii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fRQAynU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mKNopaKACiiigAooooAKKKKAC&#10;iiigAooooAKSlooATaKMUtFABRRRQAUUUUAFFFFABRRRQAUUUUAFJgUtFACbRS0UUAFFFFABRRRQ&#10;AUm0UtFACYFLRRQAUUUUAFFFFABRRRQAUUUUAFFFFABRRRQAUUUUAFFFFABRRRQAUUUUAFFFFABR&#10;RRQAUUUUAFFFFABRRRQAUUUUAFFFFABRRRQAUUUUAFFFFABRRRQAUUUUAFFFFABRRRQAUUUUAFFF&#10;FABRRRQAUUUUAFFFFABRRRQAUUUUAFFFFABRRRQAm0UbR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Z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C2KTfQA6im7qW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7qN1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SUANopdtG2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1LSHmgBtKvWjbS7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pMN60AOopoz3NOoAKKKKACikakyaAHUU3JoyaAHUUi0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Um2nUUAN20b&#10;adRQAgGKWiigAooooAKKKKACiiigAooooAKKKKACiiigAooooAKKKKACiiigAooooAKKKKACiiig&#10;AooooAKKKKACiiigAooooAKKKKACiiigAooooAKKKKACiiigAooooAKKKKACiiigAooooAKKKKAC&#10;iiigAooooAKKKKACiiigAooooAKKKKACiiigAooooAKKKKACiiigAooooAKKKKACk20tFADdtG2n&#10;UUAN20t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RRQA+iiigAooooAKKKKACiiigAprU6mtQAlFFFABRRRQAUqikpy0AG0U2n0ygAooooAKKKKADNF&#10;FFABRmiigAooooAKKKKACiiigAooooAKKKKACiiigBy0tItLQA1utJSt1pKACjNFFABRRRQAUUUU&#10;AFFFFABRRRQAUUUUAFFFFABRRRQAZooooAKKKKAClUUlOWgA2im0+mUAFFFFABRRRQAUUUUAFFFF&#10;ABRRRQAUUUUAFFFFABRRRQAq06mrTqACiiigAooooAKKKKACiiigAooooAKSlpKAG5ozRR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TNGaACilooA&#10;KKTNGaAFooooAKKKKACiiigAooooASilooASilooASloooAKSlooASilooASilooASilooASiloo&#10;ASilpM0AFFFLQAlFLRQAlFLRQAlFLRQAlFFGaAFooooASiijNABRS0UAJRS0UAJRS0UAJRS0UAJR&#10;RmjNABRRmigAopaKAEopaKAEoozRmgAoozS0AJS0UUAFJS0UAJRS0UAJRS0UAJRS0maACijNLQAl&#10;FLSZoAKKM0ZoAKKKWgBKKWigBKWiigAopKM0ALRRRQAUUUUAFFFFABRRRQAUUUUAJR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3UtMoAXdRtpKdQAm2lpaKACm7&#10;qWm0ALuo3UlFADt1LTKfQAUUUUAFFFFABRRRQAhNJuoakoAcKWkWloAa3WkpW60lAC7qN1JRQA+i&#10;kpaACiiigAoopKAE3UbqSigBd1LuptKvWgB1FFFABRRRQAUUUUAFITS01qADdSim05aAFooooAKK&#10;KKACiiigApu6nUygBd1OplPoASk3UrdKbQA7dS0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EZpNtOooAQCloooAQik206igBB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9MoAKXdSUUALuo3UlFAC7qSiigAooooAKXdSUUAKGp1NXrTqAEJpN1DUlAC7qN1JRQAUU&#10;UUALmjdSUUAL96jbSrS0AMooooAXdRupKKAF3UbqSigBd1G6kooAKKKKACiiigBd1G6kooAXdRup&#10;KKAF3UbqSigBd1JRRQAUuaSigBd1G6kooAXdRupKKAF3UtNp1AC0yn0ygApd1JRQAu6koooAKXdS&#10;UUALuo3UlFAC7qN1JRQAu6jdSUUALuo3UlFADhS0i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ZQAU6m07IoAWikyKWgAoopMigBaKTIoyKAFopM0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anU1qAEpy02nLQAtFFFABRRRQAUUUUAFFFFABRRRQAUUUUAFFFFABRRRQAUUUUAFF&#10;FFABRRRQAUUUUANbrSUp60lADl6UtIO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J&#10;uoAWik3UbqAFplO3VGzhOtADqfVNr6NeCG/Kre6gAbpTaUtSUAFFFFACr1p1MFO3UALRSbqN1AC0&#10;Um6jdQAtFJuo3UALRSUtABRRRQAUUm6jdQAtFJuo3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uo3U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KfTcGgBKKXaaNpoASo2XfxUu00iKVPNAFZrPdzVmnUm00AJRS7TRtNACUUu00bTQAlFL&#10;tNG00AJRS7TRtNACUUu00bTQAlFLtNG00AKtLSLS0AFFFFADKKXBo2mgBKKKKAHUtJ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JS0lADaKXaaMG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3UALR&#10;SbqN1AC0Um6jdQAtFJuo3UALRSZ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t&#10;1pKUijaaAFXpS0gpaACiiigAooooAKKKKACiiigAooooAKKKKACiiigAooooAKKKKACiiigAoooo&#10;AKKKKACiiigAooooAKKKKACiiigAooooAKKKKACiiigAooooAKKKKACiiigAooooAKKKKACiiigA&#10;ooooAKKKKACiiigAooooAKKKKACiiigAooooAKa1OprCgBKKXaaNpoASnLSbTSr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lNp1NoAKKKKACiii&#10;gAoopdtAAtOpv3aN1ADqKQG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bT6btoASil20baAEopdtJQAq9adTV606gBrUlOIzSbaABa&#10;dSAY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dS0ygB26jdTaKAHbqN1NooAduo3U2igB26lplPoASjdQ1NoAduo3U2igB26jdTaKAHbqN1Noo&#10;AdS0i0tACbqN1I3WkoAdS0i9K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7adRQA3bRtp1FADdtG2nUUANxSU5ulNoAKXdSUUAKTSUUUAFFFFABS7aFp1ADdtG2nUUAN+7Ruob&#10;rSUAL96jbSrS0ANzijdSUUALuo3UlFAD6KS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0m2nUUAN20badRQA3bRtp1FADdtG2nUUAIBS0UUAFFFFADSKNtOooAQUtFFAD&#10;dtG2nUUAN20badRQAlL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brSUrdaSgBy0tIt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d1Lu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GUUu2l2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TWpKAH0U1adQAUUUUAFFF&#10;FABRRRQAUUUUAFFFFABRRRQAUUUUAFFFFABRRRQAUUUUAFFFFABRRRQAUUUUAFFFFABRRRQAUUUU&#10;AFFFFABRRRQAUUUUAFFFFABRRRQAUUUUAFFFFABRRRQAUUUUAFFFFABRRRQAUUUUAFFFFABRRRQA&#10;UUUUAFFFFABRRSNQAtFMpV6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tSU+igBq06iigAooooAKKKKACiiigAooooAKKKKACiiigAooooAKKKK&#10;ACiiigAooooAKKKKACiiigAooooAKKKKACiiigAooooAKKKKACiiigAooooAKKKKACiiigAooooA&#10;KKKKACiiigAooooAKKKKACiiigAooooAKKKKACiiigAooooAKKKKACkalooAZSr1p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upaZQAu6lptOXpQAtFFFABRRRQAUUUUAFFFFABR&#10;RRQAUUUUAFFFFABRRRQAUUUUAFFFFABRRRQAUUUUAFFFFABRRRQAUUUUAFFFFABRRRQAUUUUAFFF&#10;FABRRRQAUUUUAFFFFABRRRQAUUUUAFFFFABRRRQAUUUUAFFFFABRRRQAUUUUAFFFFABRRRQAUUUU&#10;AJupN1DdaSgBwpaRa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btp1FADdtKKWigAooooAKKKKACiiigAooooAKKKKACiiigAooooAKKKKACiiigAooo&#10;oAKKKKACiiigAooooAKKKKACiiigAooooAKKKKACiiigAooooAKKKKACiiigAooooAKKKKACiiig&#10;AooooAKKKKACiiigAooooAKKKKACiiigAooooAKKKKACiiigBpFG2nUUAI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t1p1NbrQAlOWm05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WigBK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3Ubq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KWkoAbRS7a&#10;Nt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DSbqAHUU0N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bpTadRtoARetOpM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M0ZoAfRRSUALRTM0tADqKKKACiiigAoopGoAWimZpy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HpQAtFMzSjrQA6iiigAooooAKKKKACiiigAooooAKKKKACiiigAo&#10;oooAKKKKACiiigAooooAKKKKACiiigAooooAKKKKACiiigAooooAKKKKACim0maAH0Ug6UtADKKK&#10;KAH0lLRQAyinbRQRQAtFMzRmgB9FMzRmgB9NakzRQAUq0lFAD6KZmjNAD6KZmjNAD6KZmjNAD6KZ&#10;mnDp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jdKWigBlKvWlooAWiiigAooooAKKKKACiiigAooooAKKKKACiiigAooooA&#10;KKKKACiiigAooooAKKKKACiiigAooooAKKKKACiiigAooooAKKKKAGUU6igAXpS0UUAMop1FAC0U&#10;UUAFI3SlooAZRTqKAG0U6igBtFOooAbRTqKAG0U6igBtFOooAbRTqKAG05elF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ZpG60lAD6KRel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09aSn0UAIOl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upaa3WgBd1FNpy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SKd&#10;RQA3bSi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D/tXdvOZbaUBRAO5lMzX84PZpESKAmxAa/MbCWhLpE42P7wP3aR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xvjDAAAA3AAAAA8AAABkcnMvZG93bnJldi54bWxET01rwkAQvQv+h2UK3nRjkRCiqxRBakkv&#10;0Qgep9lpEszOhuw2Sf99t1DobR7vc3aHybRioN41lhWsVxEI4tLqhisFxfW0TEA4j6yxtUwKvsnB&#10;YT+f7TDVduSchouvRAhhl6KC2vsuldKVNRl0K9sRB+7T9gZ9gH0ldY9jCDetfI6iWBpsODTU2NGx&#10;pvJx+TIK3uIkfhS3981rllFeHM92vH7clVo8TS9bEJ4m/y/+c591mB+t4feZcIH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fG+MMAAADcAAAADwAAAAAAAAAAAAAAAACf&#10;AgAAZHJzL2Rvd25yZXYueG1sUEsFBgAAAAAEAAQA9wAAAI8DAAAAAA==&#10;">
                  <v:imagedata r:id="rId18" o:title=""/>
                </v:shape>
                <v:shape id="Picture 8" o:spid="_x0000_s1028" type="#_x0000_t75" style="position:absolute;left:9265;top:30637;width:2779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fsW+AAAA2gAAAA8AAABkcnMvZG93bnJldi54bWxET02LwjAQvQv+hzDC3jR12V2kmoqICx5E&#10;sOp9bMamtJnUJmr99+awsMfH+14se9uIB3W+cqxgOklAEBdOV1wqOB1/xzMQPiBrbByTghd5WGbD&#10;wQJT7Z58oEceShFD2KeowITQplL6wpBFP3EtceSurrMYIuxKqTt8xnDbyM8k+ZEWK44NBltaGyrq&#10;/G4V5Lf9+nI67MrNueH6230ZP5O9Uh+jfjUHEagP/+I/91YriFvjlXgDZP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BfsW+AAAA2gAAAA8AAAAAAAAAAAAAAAAAnwIAAGRy&#10;cy9kb3ducmV2LnhtbFBLBQYAAAAABAAEAPcAAACKAwAAAAA=&#10;">
                  <v:imagedata r:id="rId19" o:title=""/>
                </v:shape>
                <v:shape id="Picture 9" o:spid="_x0000_s1029" type="#_x0000_t75" style="position:absolute;left:9265;top:26126;width:57547;height:7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2iLBAAAA2gAAAA8AAABkcnMvZG93bnJldi54bWxEj0GLwjAUhO8L/ofwBC+LphZZtBpFxKJH&#10;11XPj+bZVpuX2kSt/94sLOxxmJlvmNmiNZV4UONKywqGgwgEcWZ1ybmCw0/aH4NwHlljZZkUvMjB&#10;Yt75mGGi7ZO/6bH3uQgQdgkqKLyvEyldVpBBN7A1cfDOtjHog2xyqRt8BripZBxFX9JgyWGhwJpW&#10;BWXX/d0o2CyPMcbrW3y57tbsPn2qT6NUqV63XU5BeGr9f/ivvdUKJvB7JdwA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32iLBAAAA2gAAAA8AAAAAAAAAAAAAAAAAnwIA&#10;AGRycy9kb3ducmV2LnhtbFBLBQYAAAAABAAEAPcAAACNAwAAAAA=&#10;">
                  <v:imagedata r:id="rId20" o:title=""/>
                </v:shape>
                <v:shape id="Picture 10" o:spid="_x0000_s1030" type="#_x0000_t75" style="position:absolute;left:35844;top:47584;width:7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+47EAAAA2wAAAA8AAABkcnMvZG93bnJldi54bWxEj09rwkAQxe8Fv8Mygre6sYVWo6u0haJI&#10;Bf+fh+yYBLOzIbua+O07h0JvM7w37/1mtuhcpe7UhNKzgdEwAUWceVtybuB4+H4egwoR2WLlmQw8&#10;KMBi3nuaYWp9yzu672OuJIRDigaKGOtU65AV5DAMfU0s2sU3DqOsTa5tg62Eu0q/JMmbdliyNBRY&#10;01dB2XV/cwY273z+PI1/XvNHgpOgl9vzet0aM+h3H1NQkbr4b/67XlnBF3r5RQb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D+47EAAAA2wAAAA8AAAAAAAAAAAAAAAAA&#10;nwIAAGRycy9kb3ducmV2LnhtbFBLBQYAAAAABAAEAPcAAACQAwAAAAA=&#10;">
                  <v:imagedata r:id="rId21" o:title=""/>
                </v:shape>
                <v:shape id="Picture 11" o:spid="_x0000_s1031" type="#_x0000_t75" style="position:absolute;left:51206;top:16250;width:7803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UgTLBAAAA2wAAAA8AAABkcnMvZG93bnJldi54bWxET81qwkAQvgt9h2WE3nRjoCKpayhKQfBg&#10;G32AaXaaDcnOptltEt/eLRS8zcf3O9t8sq0YqPe1YwWrZQKCuHS65krB9fK+2IDwAVlj65gU3MhD&#10;vnuabTHTbuRPGopQiRjCPkMFJoQuk9KXhiz6peuII/fteoshwr6SuscxhttWpkmylhZrjg0GO9ob&#10;Kpvi1yr4eVkfPlIeRnOjS3qoi1NzPX8p9Tyf3l5BBJrCQ/zvPuo4fwV/v8QD5O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UgTLBAAAA2wAAAA8AAAAAAAAAAAAAAAAAnwIA&#10;AGRycy9kb3ducmV2LnhtbFBLBQYAAAAABAAEAPcAAACNAwAAAAA=&#10;">
                  <v:imagedata r:id="rId22" o:title=""/>
                </v:shape>
                <v:shape id="Picture 12" o:spid="_x0000_s1032" type="#_x0000_t75" style="position:absolute;left:9265;top:30637;width:2779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1a27AAAA2wAAAA8AAABkcnMvZG93bnJldi54bWxET0sKwjAQ3QveIYzgzqZ2IVKNoqLg1g+6&#10;HZqxLTaTkkSttzeC4G4e7zvzZWca8STna8sKxkkKgriwuuZSwfm0G01B+ICssbFMCt7kYbno9+aY&#10;a/viAz2PoRQxhH2OCqoQ2lxKX1Rk0Ce2JY7czTqDIUJXSu3wFcNNI7M0nUiDNceGClvaVFTcjw+j&#10;ILsetvZW7rrVxWE4cz2ZujUqNRx0qxmIQF34i3/uvY7zM/j+Eg+Qi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Sl1a27AAAA2wAAAA8AAAAAAAAAAAAAAAAAnwIAAGRycy9k&#10;b3ducmV2LnhtbFBLBQYAAAAABAAEAPcAAACHAwAAAAA=&#10;">
                  <v:imagedata r:id="rId23" o:title=""/>
                </v:shape>
                <v:shape id="Picture 13" o:spid="_x0000_s1033" type="#_x0000_t75" style="position:absolute;left:11460;top:35270;width:755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K2vBAAAA2wAAAA8AAABkcnMvZG93bnJldi54bWxET9uKwjAQfRf8hzCCbzb1gmg1iggriyyC&#10;VQTfhmZsi82kNFnb/fvNwoJvczjXWW87U4kXNa60rGAcxSCIM6tLzhVcLx+jBQjnkTVWlknBDznY&#10;bvq9NSbatnymV+pzEULYJaig8L5OpHRZQQZdZGviwD1sY9AH2ORSN9iGcFPJSRzPpcGSQ0OBNe0L&#10;yp7pt1FwjG/n3bLFL3twzxRn07spT3elhoNutwLhqfNv8b/7U4f5U/j7JRw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OK2vBAAAA2wAAAA8AAAAAAAAAAAAAAAAAnwIA&#10;AGRycy9kb3ducmV2LnhtbFBLBQYAAAAABAAEAPcAAACNAwAAAAA=&#10;">
                  <v:imagedata r:id="rId24" o:title=""/>
                </v:shape>
                <v:shape id="Picture 14" o:spid="_x0000_s1034" type="#_x0000_t75" style="position:absolute;left:26090;top:21615;width:2462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hD27AAAAA2wAAAA8AAABkcnMvZG93bnJldi54bWxET9uKwjAQfRf8hzCCb5pWF5VqFFFcFhYL&#10;aj9gaMa22ExKE2v9+83Cwr7N4Vxns+tNLTpqXWVZQTyNQBDnVldcKMhup8kKhPPIGmvLpOBNDnbb&#10;4WCDibYvvlB39YUIIewSVFB63yRSurwkg25qG+LA3W1r0AfYFlK3+ArhppazKFpIgxWHhhIbOpSU&#10;P65Po+D7lsVVigV2Ou0/z3HGx/dyrtR41O/XIDz1/l/85/7SYf4H/P4SDpD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EPbsAAAADbAAAADwAAAAAAAAAAAAAAAACfAgAA&#10;ZHJzL2Rvd25yZXYueG1sUEsFBgAAAAAEAAQA9wAAAIwDAAAAAA==&#10;">
                  <v:imagedata r:id="rId25" o:title=""/>
                </v:shape>
                <v:shape id="Picture 15" o:spid="_x0000_s1035" type="#_x0000_t75" style="position:absolute;left:55839;top:13934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6ocrBAAAA2wAAAA8AAABkcnMvZG93bnJldi54bWxET0uLwjAQvi/4H8IIXhZNV9lFqlFkfeBh&#10;PVQFr0MytsVmUpqo9d8bQdjbfHzPmc5bW4kbNb50rOBrkIAg1s6UnCs4Htb9MQgfkA1WjknBgzzM&#10;Z52PKabG3Tmj2z7kIoawT1FBEUKdSul1QRb9wNXEkTu7xmKIsMmlafAew20lh0nyIy2WHBsKrOm3&#10;IH3ZX62CzeZz5w/Lv3zkH3qLq1OmeZcp1eu2iwmIQG34F7/dWxPnf8Prl3i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6ocrBAAAA2wAAAA8AAAAAAAAAAAAAAAAAnwIA&#10;AGRycy9kb3ducmV2LnhtbFBLBQYAAAAABAAEAPcAAACNAwAAAAA=&#10;">
                  <v:imagedata r:id="rId26" o:title=""/>
                </v:shape>
                <v:shape id="Picture 16" o:spid="_x0000_s1036" type="#_x0000_t75" style="position:absolute;left:17800;top:36001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47hfDAAAA2wAAAA8AAABkcnMvZG93bnJldi54bWxET9tqwkAQfS/4D8sIvtWNxQaNrlJLWwuC&#10;4AXBtzE7JsHsbMhuTfx7Vyj4Nodznem8NaW4Uu0KywoG/QgEcWp1wZmC/e77dQTCeWSNpWVScCMH&#10;81nnZYqJtg1v6Lr1mQgh7BJUkHtfJVK6NCeDrm8r4sCdbW3QB1hnUtfYhHBTyrcoiqXBgkNDjhV9&#10;5pRetn9GwfjrFK/4xy2Gm0PjFuXyfbQujkr1uu3HBISn1j/F/+5fHebH8PglHC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juF8MAAADbAAAADwAAAAAAAAAAAAAAAACf&#10;AgAAZHJzL2Rvd25yZXYueG1sUEsFBgAAAAAEAAQA9wAAAI8DAAAAAA==&#10;">
                  <v:imagedata r:id="rId27" o:title=""/>
                </v:shape>
                <v:shape id="Picture 17" o:spid="_x0000_s1037" type="#_x0000_t75" style="position:absolute;left:16337;top:36001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jI1O+AAAA2wAAAA8AAABkcnMvZG93bnJldi54bWxET02LwjAQvQv7H8Is7E1TF6pSjSIugtdW&#10;vY/NbFNsJqHJ2vrvNwsL3ubxPmezG20nHtSH1rGC+SwDQVw73XKj4HI+TlcgQkTW2DkmBU8KsNu+&#10;TTZYaDdwSY8qNiKFcChQgYnRF1KG2pDFMHOeOHHfrrcYE+wbqXscUrjt5GeWLaTFllODQU8HQ/W9&#10;+rEK8sr6Ol/Ob/u7P/D161SafCiV+ngf92sQkcb4Ev+7TzrNX8LfL+kAuf0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FjI1O+AAAA2wAAAA8AAAAAAAAAAAAAAAAAnwIAAGRy&#10;cy9kb3ducmV2LnhtbFBLBQYAAAAABAAEAPcAAACKAwAAAAA=&#10;">
                  <v:imagedata r:id="rId28" o:title=""/>
                </v:shape>
                <v:shape id="Picture 18" o:spid="_x0000_s1038" type="#_x0000_t75" style="position:absolute;left:17800;top:35636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6eHCAAAA2wAAAA8AAABkcnMvZG93bnJldi54bWxEj0FvwjAMhe9I+w+RJ+0G6XboUCGggjpp&#10;J6QVfoDVmLbQOFWSQffv5wMSN1vv+b3P6+3kBnWjEHvPBt4XGSjixtueWwOn49d8CSomZIuDZzLw&#10;RxG2m5fZGgvr7/xDtzq1SkI4FmigS2kstI5NRw7jwo/Eop19cJhkDa22Ae8S7gb9kWW5dtizNHQ4&#10;0r6j5lr/OgNVnk/6GA6X3Wesy3IfT1U1XI15e53KFahEU3qaH9ffVvAFVn6RAf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nenhwgAAANsAAAAPAAAAAAAAAAAAAAAAAJ8C&#10;AABkcnMvZG93bnJldi54bWxQSwUGAAAAAAQABAD3AAAAjgMAAAAA&#10;">
                  <v:imagedata r:id="rId29" o:title=""/>
                </v:shape>
                <v:shape id="Picture 19" o:spid="_x0000_s1039" type="#_x0000_t75" style="position:absolute;left:32430;top:30759;width:7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vXd7AAAAA2wAAAA8AAABkcnMvZG93bnJldi54bWxEj0urwjAQhfeC/yGM4E5TL/iqRpErorjz&#10;hduhGdtiMylN1OqvN4LgboZzzjdnpvPaFOJOlcstK+h1IxDEidU5pwqOh1VnBMJ5ZI2FZVLwJAfz&#10;WbMxxVjbB+/ovvepCBB2MSrIvC9jKV2SkUHXtSVx0C62MujDWqVSV/gIcFPIvygaSIM5hwsZlvSf&#10;UXLd30ygmMF6myev3bn/4tPSpaxXw7NS7Va9mIDwVPuf+Zve6FB/DJ9fwgBy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q9d3sAAAADbAAAADwAAAAAAAAAAAAAAAACfAgAA&#10;ZHJzL2Rvd25yZXYueG1sUEsFBgAAAAAEAAQA9wAAAIwDAAAAAA==&#10;">
                  <v:imagedata r:id="rId30" o:title=""/>
                </v:shape>
                <v:shape id="Picture 20" o:spid="_x0000_s1040" type="#_x0000_t75" style="position:absolute;left:50962;top:11861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4a2/AAAA2wAAAA8AAABkcnMvZG93bnJldi54bWxET89rwjAUvgv+D+EJu9lUByLVKMMy2HW6&#10;w3p7Jm9Nt+alJJnW/94cBI8f3+/tfnS9uFCInWcFi6IEQay96bhV8HV6n69BxIRssPdMCm4UYb+b&#10;TrZYGX/lT7ocUytyCMcKFdiUhkrKqC05jIUfiDP344PDlGFopQl4zeGul8uyXEmHHecGiwMdLOm/&#10;479ToMN3vXotm4Vsfo07p662h7ZW6mU2vm1AJBrTU/xwfxgFy7w+f8k/QO7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4+GtvwAAANsAAAAPAAAAAAAAAAAAAAAAAJ8CAABk&#10;cnMvZG93bnJldi54bWxQSwUGAAAAAAQABAD3AAAAiw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p w:rsidR="00723E6A" w:rsidRDefault="0032141A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9879076"/>
                            <a:ext cx="87782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44804"/>
                            <a:ext cx="5510784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2320036"/>
                            <a:ext cx="87782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929636"/>
                            <a:ext cx="31699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288086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9CFE7" id="Group 102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pu6jd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KAGUUu2jb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SgBuaM0UU&#10;APooooAKKKKACiiigApGpaa1ACZozRRQAZozRRQAZozRRQAZozRRQAZozRRQAZozRRQAZozRRQAZ&#10;ozRRQAZozRRQAZozRRQAZozRRQAZozRRQAZozRRQAZozRRQAZozRRQA5aWkWloAbSZoooAM0Zooo&#10;AM0ZoooAM0ZoooAM0ZoooAM0ZoooAM0ZoooAM0ZoooAM05abSrQA6mtTqa1ACZozRRQAZozRRQAZ&#10;ozRRQAZozRRQAZozRRQAZp2cdTTaqahcGBQRQBd64xS1U0+Yzw7j61b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koAbRRRQA+iiigAooooAKKKKACiiigBKRqdTW&#10;oASiiigAprdadTW60AJTl6U2nL0oAWnDpTacvSgAptPplABRRRQAU6m0+gBD0ptObpTaACnU2n0A&#10;JRS0UANakpWpKACiiigAooooAKKKKACiiigAooooAdRRS0AMooooAKKKKAHUHpS0jdKAG0UUUAFF&#10;FFABRRRQAUq0lKtADqSlooASkPWnU1utACU4dKbTl6UAFNp9MoAKdTadQAUUtFACUwqD1GafTaAB&#10;QB0GKf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3UAOopu6nUAFFF&#10;FABRRRQAUUUUAFFITSbqAHUU3dRuoAdRSA0tABRRRQAUUUUAFFFFABRRRQAUUUlAC0U3dRuoAdRT&#10;d1G6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cmgB1MpcmkoAKfTKfQAUUhpMmgB1FNyaMmgB1FNBp&#10;1ADWpKVqSgAooooAVadTVp1ABRTSaMmgB1FNyaMmgB1FNyaMmgB1FNyaMmgB1JSZNJk0AFFU1vvO&#10;/wBXQ18If9ZQBcooooAfRTcmjJoAdRTcmjJoAdRTcmha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9JtoAbRTttG2gBtPpN&#10;tLQAjdKbTqNtADaKdto20AIvWnUmKWgBrUlOxmjbQA2inbaNtACLTqTGKWgBrdaSnYo20ANop22j&#10;bQA2inbaNtADaKdto20ANop22jbQBXs7NbVcDk0XlmtyvPBqZo1k60LGqcCgAop22jbQA2inbaNt&#10;ADaKdto20ANpVpdtG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NGaAFopM0ZpALRSFgOpApN4PQ5pgOopNw7nFG4HoaAFopM0m5fUfnQA6iko3&#10;D1FAC0UlBYKcEgH60ALRRSEgcnigBaKQMD0OaWgAopMijNAC0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x70tFACMu5cUbeMUtFAESwlWJ8xzkYwTxR&#10;HAI2LZLZ9alooAY0KSfeUH6ijy16Y4p9FADFjVegxSNCjdVU/UVJRQBUbS7WSUSNBGWxjlBTJNGt&#10;ZGDeUgx6IP8ACr1FO7AqrptsAAYIzj1QUv8AZtr/AM+8X/fAqzRS1Arf2dbjpDGP+ACnizhHSJP+&#10;+RU1FAEH2GDOREqn1CimNY7uk0i/7pq1RQBUjsCjZ+0St9TVholbqM/Wn0UARC1jXoij8Kd5Y9Kf&#10;RUcqAbsFN8hM52jPXpUlFPlQDSnuR9KasZVgd7H2NS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fTKACn0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jUALRTK&#10;Vet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qWigBlKvWlo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uo3UlF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20b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WkoAbmjNFF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o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rUAO&#10;oplKt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1OooAZSrS0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UtJQAm6gNSUq9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tox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JQAZFGRTaKA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lLRQAylp1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ZwmMnHagOD3&#10;FADqKbuFG8etTzIB1FM8weopd6+o/OqAdRTfMFN8yl1sJu25JRTVbdTqYbh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NTacaTbQBwvxhbb4QlPuf/AEW9fJlrcf6d&#10;ef77/wA6+tvjBbed4KvW3Y8pHl6ZziN+K+Ore4K3M77f9ZMyYz0yetflnEfP9afK+h9FgJ2pWOhh&#10;k3w4/wBr+lLzUSp9l8tc7t6CT0xntTvN9q+DcpqWsj1veFftTKa83I4p+35c1VWSSjJi5VuyW0/1&#10;tdN4H/5GS2/66L/6GtcvZybpM4rovBdxs8S23y5/eL3/ANtauhXk8TFRRlWprlufV+lf8eFv/wBc&#10;1/kKuVR0dt2nW7YxmNf5Cr1fv2Db9hFyPkJ/Ewoopu6uwgdRSClpXAKKTd7Um6lzIB1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GaMUtFADDHmjy6fRUcqENC0u2loqvIY3Z700x5&#10;qSihJR2HcZ5fy46Uz7P/ANNH/OpqKXKr3EN2cYzUTW2/+Nh9DU9FNpS3FZEK2yLj5Qfc08RKOwFP&#10;opcqCyG7ab5dSUU+VFXGbKXbTqKLILjdtG006im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">
                <v:shape id="Picture 107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aqzDAAAA3AAAAA8AAABkcnMvZG93bnJldi54bWxET01LAzEQvRf8D2EEb21iD1XWpkVbCoKC&#10;2FbB27AZN4ubyZKM7eqvN0Kht3m8z5kvh9CpA6XcRrZwPTGgiOvoWm4s7Heb8S2oLMgOu8hk4Ycy&#10;LBcXozlWLh75lQ5baVQJ4VyhBS/SV1rn2lPAPIk9ceE+YwooBaZGu4THEh46PTVmpgO2XBo89rTy&#10;VH9tv4MFlrdf8/HyMEtP6Xm1Wfu1TN931l5dDvd3oIQGOYtP7kdX5psb+H+mXK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hqrMMAAADcAAAADwAAAAAAAAAAAAAAAACf&#10;AgAAZHJzL2Rvd25yZXYueG1sUEsFBgAAAAAEAAQA9wAAAI8DAAAAAA==&#10;">
                  <v:imagedata r:id="rId38" o:title=""/>
                </v:shape>
                <v:shape id="Picture 25" o:spid="_x0000_s1028" type="#_x0000_t75" style="position:absolute;left:58277;top:98790;width:877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QprFAAAA2wAAAA8AAABkcnMvZG93bnJldi54bWxEj0FrwkAUhO+C/2F5Qm9mk0Bbia5SlYLF&#10;Q9FWwdsj+5oEs29Ddpuk/fVuoeBxmJlvmMVqMLXoqHWVZQVJFIMgzq2uuFDw+fE6nYFwHlljbZkU&#10;/JCD1XI8WmCmbc8H6o6+EAHCLkMFpfdNJqXLSzLoItsQB+/LtgZ9kG0hdYt9gJtapnH8JA1WHBZK&#10;bGhTUn49fptA0flufd5fnnFzOiXb99/mcnVvSj1Mhpc5CE+Dv4f/2zutIH2Evy/h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TUKaxQAAANsAAAAPAAAAAAAAAAAAAAAA&#10;AJ8CAABkcnMvZG93bnJldi54bWxQSwUGAAAAAAQABAD3AAAAkQMAAAAA&#10;">
                  <v:imagedata r:id="rId39" o:title=""/>
                </v:shape>
                <v:shape id="Picture 26" o:spid="_x0000_s1029" type="#_x0000_t75" style="position:absolute;left:10485;top:8448;width:55107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/nBvFAAAA2wAAAA8AAABkcnMvZG93bnJldi54bWxEj0FrwkAUhO8F/8PyhF6KbuohSuoqQUnp&#10;pYdGwesj+8ymZt+G7Mak/fXdQqHHYWa+Ybb7ybbiTr1vHCt4XiYgiCunG64VnE/FYgPCB2SNrWNS&#10;8EUe9rvZwxYz7Ub+oHsZahEh7DNUYELoMil9ZciiX7qOOHpX11sMUfa11D2OEW5buUqSVFpsOC4Y&#10;7OhgqLqVg1VwM+vP76d8eB/ddShePfP6WF+UepxP+QuIQFP4D/+137SCVQq/X+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f5wbxQAAANsAAAAPAAAAAAAAAAAAAAAA&#10;AJ8CAABkcnMvZG93bnJldi54bWxQSwUGAAAAAAQABAD3AAAAkQMAAAAA&#10;">
                  <v:imagedata r:id="rId40" o:title=""/>
                </v:shape>
                <v:shape id="Picture 27" o:spid="_x0000_s1030" type="#_x0000_t75" style="position:absolute;left:9265;top:23200;width:8779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hDCPDAAAA2wAAAA8AAABkcnMvZG93bnJldi54bWxEj9FqwkAURN8L/sNyC77VjXlIS5qNSFUw&#10;UApVP+CSvU2i2bshuybx711B6OMwM2eYbDWZVgzUu8ayguUiAkFcWt1wpeB03L19gHAeWWNrmRTc&#10;yMEqn71kmGo78i8NB1+JAGGXooLa+y6V0pU1GXQL2xEH78/2Bn2QfSV1j2OAm1bGUZRIgw2HhRo7&#10;+qqpvByuRsEm+d5S7Av8OV+u03I3FC7aFkrNX6f1JwhPk/8PP9t7rSB+h8eX8ANk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EMI8MAAADbAAAADwAAAAAAAAAAAAAAAACf&#10;AgAAZHJzL2Rvd25yZXYueG1sUEsFBgAAAAAEAAQA9wAAAI8DAAAAAA==&#10;">
                  <v:imagedata r:id="rId41" o:title=""/>
                </v:shape>
                <v:shape id="Picture 28" o:spid="_x0000_s1031" type="#_x0000_t75" style="position:absolute;left:13898;top:29296;width:317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kak/AAAAA2wAAAA8AAABkcnMvZG93bnJldi54bWxET8tqAjEU3Qv9h3AL3ZSadIQio1FEKHRb&#10;X9DdZXKdjCY3wySdGfv1zUJweTjv5Xr0TvTUxSawhvepAkFcBdNwreGw/3ybg4gJ2aALTBpuFGG9&#10;epossTRh4G/qd6kWOYRjiRpsSm0pZawseYzT0BJn7hw6jynDrpamwyGHeycLpT6kx4Zzg8WWtpaq&#10;6+7Xa5i7n0u/2bq/fhZOx9fboOysUFq/PI+bBYhEY3qI7+4vo6HIY/OX/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+RqT8AAAADbAAAADwAAAAAAAAAAAAAAAACfAgAA&#10;ZHJzL2Rvd25yZXYueG1sUEsFBgAAAAAEAAQA9wAAAIwDAAAAAA==&#10;">
                  <v:imagedata r:id="rId42" o:title=""/>
                </v:shape>
                <v:shape id="Picture 29" o:spid="_x0000_s1032" type="#_x0000_t75" style="position:absolute;left:17312;top:28808;width:976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ARjFAAAA2wAAAA8AAABkcnMvZG93bnJldi54bWxEj0FrwkAUhO+C/2F5Qm+60UOxqau0irSF&#10;Chpben1mn9lg9m3IbmPsr3eFgsdhZr5hZovOVqKlxpeOFYxHCQji3OmSCwVf+/VwCsIHZI2VY1Jw&#10;IQ+Leb83w1S7M++ozUIhIoR9igpMCHUqpc8NWfQjVxNH7+gaiyHKppC6wXOE20pOkuRRWiw5Lhis&#10;aWkoP2W/VkH2xp8/W9MeVsV487Hcvq6y6vtPqYdB9/IMIlAX7uH/9rtWMHmC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5gEYxQAAANsAAAAPAAAAAAAAAAAAAAAA&#10;AJ8CAABkcnMvZG93bnJldi54bWxQSwUGAAAAAAQABAD3AAAAkQMAAAAA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</w:p>
    <w:sectPr w:rsidR="00723E6A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6A"/>
    <w:rsid w:val="0032141A"/>
    <w:rsid w:val="0072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12244-8379-4736-9E3C-7DE0D46C6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BB7CE17C</Template>
  <TotalTime>1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RealDolmen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Christiaens</dc:creator>
  <cp:keywords/>
  <cp:lastModifiedBy>Katleen Christiaens</cp:lastModifiedBy>
  <cp:revision>2</cp:revision>
  <dcterms:created xsi:type="dcterms:W3CDTF">2019-08-23T09:01:00Z</dcterms:created>
  <dcterms:modified xsi:type="dcterms:W3CDTF">2019-08-23T09:01:00Z</dcterms:modified>
</cp:coreProperties>
</file>